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bookmarkStart w:id="2" w:name="_GoBack"/>
      <w:bookmarkEnd w:id="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5E21FC63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441C8916" w14:textId="1EA0EF6A" w:rsidR="00D31606" w:rsidRDefault="000E45DC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E45DC">
              <w:rPr>
                <w:rFonts w:ascii="Arial" w:hAnsi="Arial" w:cs="Arial"/>
                <w:b/>
                <w:sz w:val="22"/>
                <w:szCs w:val="22"/>
                <w:rtl/>
              </w:rPr>
              <w:t>כוונה להתקשרות עם ספק יחיד לחברת בזק</w:t>
            </w:r>
            <w:r w:rsidRPr="000E45D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בנושאים הבאים :</w:t>
            </w:r>
          </w:p>
          <w:p w14:paraId="1F0D7F64" w14:textId="77777777" w:rsidR="00F47792" w:rsidRDefault="00F47792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602FFB53" w14:textId="5B866352" w:rsidR="000E45DC" w:rsidRDefault="002857C0" w:rsidP="0049169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קווי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E45DC" w:rsidRPr="000E45DC">
              <w:rPr>
                <w:rFonts w:ascii="Arial" w:hAnsi="Arial" w:cs="Arial"/>
                <w:b/>
                <w:sz w:val="22"/>
                <w:szCs w:val="22"/>
                <w:rtl/>
              </w:rPr>
              <w:t>טל</w:t>
            </w:r>
            <w:r w:rsidR="00F47792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פון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אנלוגיי</w:t>
            </w:r>
            <w:r>
              <w:rPr>
                <w:rFonts w:ascii="Arial" w:hAnsi="Arial" w:cs="Arial" w:hint="eastAsia"/>
                <w:b/>
                <w:sz w:val="22"/>
                <w:szCs w:val="22"/>
                <w:rtl/>
              </w:rPr>
              <w:t>ם</w:t>
            </w:r>
            <w:r w:rsidR="00F47792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מבוססי תשתית נחושת</w:t>
            </w:r>
            <w:r w:rsidR="0049169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  <w:p w14:paraId="70CCDD5C" w14:textId="77777777" w:rsidR="00F47792" w:rsidRDefault="00F47792" w:rsidP="00F4779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24349F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BF231EB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3B18FC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0E24DE4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6DDB2E1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455BB46A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41881A81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5A1BDB8" w14:textId="77777777" w:rsidR="0076395F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5B72563" w14:textId="5798A293" w:rsidR="0076395F" w:rsidRPr="00AA290D" w:rsidRDefault="0076395F" w:rsidP="0076395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45628D1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0670F43D" w14:textId="77777777" w:rsidTr="007212C2">
        <w:tc>
          <w:tcPr>
            <w:tcW w:w="3085" w:type="dxa"/>
          </w:tcPr>
          <w:p w14:paraId="3AEC9730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2170D14C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01A27AE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70F38589" w:rsidR="00D31606" w:rsidRPr="00AA290D" w:rsidRDefault="000E45DC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בזק</w:t>
            </w:r>
          </w:p>
        </w:tc>
      </w:tr>
      <w:tr w:rsidR="00D31606" w:rsidRPr="00AA290D" w14:paraId="01AEC03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769CAC4B" w:rsidR="00D31606" w:rsidRPr="00AA290D" w:rsidRDefault="000E45DC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3289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520031931</w:t>
            </w:r>
          </w:p>
        </w:tc>
      </w:tr>
      <w:tr w:rsidR="00D31606" w:rsidRPr="00AA290D" w14:paraId="733E6B7E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0E45DC" w:rsidRPr="00AA290D" w14:paraId="3CA4592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0E45DC" w:rsidRPr="00AA290D" w:rsidRDefault="000E45DC" w:rsidP="000E45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AB290" w14:textId="02694BBD" w:rsidR="000E45DC" w:rsidRDefault="000E45DC" w:rsidP="000E45DC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עד 120,000</w:t>
            </w:r>
            <w:r w:rsidRPr="00E3519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כולל מע"מ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לכל תקופת ההתקשרות </w:t>
            </w:r>
          </w:p>
          <w:p w14:paraId="168D0FD0" w14:textId="46BAB227" w:rsidR="000E45DC" w:rsidRPr="00AA290D" w:rsidRDefault="000E45DC" w:rsidP="000E45D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(עד 40 אש"ח לשנה)</w:t>
            </w:r>
          </w:p>
        </w:tc>
      </w:tr>
      <w:tr w:rsidR="000E45DC" w:rsidRPr="00AA290D" w14:paraId="350A690F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0E45DC" w:rsidRPr="00AA290D" w:rsidRDefault="000E45DC" w:rsidP="000E45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690B779F" w:rsidR="000E45DC" w:rsidRPr="00AA290D" w:rsidRDefault="000E45DC" w:rsidP="000E45D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1.1.25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31.12.27 (36 חודשים)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1D75D690" w14:textId="77777777" w:rsidTr="007212C2">
        <w:tc>
          <w:tcPr>
            <w:tcW w:w="9286" w:type="dxa"/>
          </w:tcPr>
          <w:p w14:paraId="6476CDCF" w14:textId="7D59BB72" w:rsidR="000E45DC" w:rsidRDefault="000E45DC" w:rsidP="0049169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E45DC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קווים טלפון אנלוגים מבוססי תשתית נחושת– הצורך הקיים לבית החולים הינו תשתית אנאלוגית מבוססת קווי נחושת (לא תשתית </w:t>
            </w:r>
            <w:r w:rsidRPr="000E45DC">
              <w:rPr>
                <w:rFonts w:ascii="Arial" w:hAnsi="Arial" w:cs="Arial"/>
                <w:b/>
                <w:sz w:val="22"/>
                <w:szCs w:val="22"/>
              </w:rPr>
              <w:t>IP</w:t>
            </w:r>
            <w:r w:rsidRPr="000E45DC">
              <w:rPr>
                <w:rFonts w:ascii="Arial" w:hAnsi="Arial" w:cs="Arial"/>
                <w:b/>
                <w:sz w:val="22"/>
                <w:szCs w:val="22"/>
                <w:rtl/>
              </w:rPr>
              <w:t>) קווים אלו משמשים ב</w:t>
            </w:r>
            <w:r w:rsidR="0049169D">
              <w:rPr>
                <w:rFonts w:ascii="Arial" w:hAnsi="Arial" w:cs="Arial" w:hint="cs"/>
                <w:b/>
                <w:sz w:val="22"/>
                <w:szCs w:val="22"/>
                <w:rtl/>
              </w:rPr>
              <w:t>י</w:t>
            </w:r>
            <w:r w:rsidRPr="000E45DC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ן השאר למערכות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אזעקה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מערכות גילוי א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</w:t>
            </w:r>
            <w:r w:rsidR="00C47BF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ומספרי חירום.</w:t>
            </w:r>
          </w:p>
          <w:p w14:paraId="4ABD64E0" w14:textId="77777777" w:rsidR="000E45DC" w:rsidRPr="000E45DC" w:rsidRDefault="000E45DC" w:rsidP="000E45D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1332BA40" w14:textId="77777777" w:rsidR="000E45DC" w:rsidRDefault="000E45DC" w:rsidP="000E45D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E45DC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אין מכרז חשכ"ל בנושא </w:t>
            </w:r>
          </w:p>
          <w:p w14:paraId="760700F1" w14:textId="634D3C6D" w:rsidR="0076395F" w:rsidRDefault="000E45DC" w:rsidP="000E45D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E45DC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בוצע פנייה לחברות סלקום ופרטנר ומבדיקה איתם אין להם תשתית אנאלוגית מבוססת קווי נחושת והם אינן מספקות קווים אלו </w:t>
            </w:r>
            <w:r w:rsidR="00F47792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61D6BED9" w14:textId="3D610DB6" w:rsidR="00F47792" w:rsidRDefault="00F47792" w:rsidP="000E45D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A3E920E" w14:textId="169BAB63" w:rsidR="00F47792" w:rsidRPr="00AA290D" w:rsidRDefault="00F47792" w:rsidP="00A2016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חשוב לציין שבימים אלו אנו </w:t>
            </w:r>
            <w:r w:rsidR="00A2016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מתחילים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פרויקט לביצוע מעבר לצירי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PRI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על בסיס ספק זוכה חשכ"ל פרטנר במסגרת המעבר צפויים לקטון גם עלויות הקווים האנלוגיים שכן חלקם יעברו לצירים אלו </w:t>
            </w: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F47792" w:rsidRPr="00AF57E9" w14:paraId="4D05593B" w14:textId="77777777" w:rsidTr="00246E6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BAA" w14:textId="4B04E2E4" w:rsidR="00F47792" w:rsidRPr="00E3519B" w:rsidRDefault="00F47792" w:rsidP="00246E6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rtl/>
                <w:lang w:eastAsia="he-IL"/>
              </w:rPr>
              <w:t>תומר לוי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C8A3" w14:textId="4E8C951B" w:rsidR="00F47792" w:rsidRPr="00E3519B" w:rsidRDefault="00F47792" w:rsidP="00246E6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rtl/>
                <w:lang w:eastAsia="he-IL"/>
              </w:rPr>
              <w:t xml:space="preserve">מנמ"ר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F1AD" w14:textId="64C383CB" w:rsidR="00F47792" w:rsidRPr="00AF57E9" w:rsidRDefault="009B59F4" w:rsidP="00246E6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pict w14:anchorId="737A8C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25pt;height:59.25pt">
                  <v:imagedata r:id="rId13" o:title="חתימה 2"/>
                </v:shape>
              </w:pict>
            </w:r>
          </w:p>
        </w:tc>
      </w:tr>
      <w:tr w:rsidR="00F47792" w:rsidRPr="00AF57E9" w14:paraId="5ED7B2D7" w14:textId="77777777" w:rsidTr="00246E6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13D0F0A" w14:textId="77777777" w:rsidR="00F47792" w:rsidRPr="00AF57E9" w:rsidRDefault="00F47792" w:rsidP="00246E6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E76CDF8" w14:textId="77777777" w:rsidR="00F47792" w:rsidRPr="00AF57E9" w:rsidRDefault="00F47792" w:rsidP="00246E6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C88D0B" w14:textId="77777777" w:rsidR="00F47792" w:rsidRPr="00AF57E9" w:rsidRDefault="00F47792" w:rsidP="00246E6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B1E40" w14:textId="77777777" w:rsidR="00A354F2" w:rsidRDefault="00A354F2">
      <w:r>
        <w:separator/>
      </w:r>
    </w:p>
  </w:endnote>
  <w:endnote w:type="continuationSeparator" w:id="0">
    <w:p w14:paraId="5CC72687" w14:textId="77777777" w:rsidR="00A354F2" w:rsidRDefault="00A3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Times New Roman"/>
    <w:charset w:val="B1"/>
    <w:family w:val="auto"/>
    <w:pitch w:val="variable"/>
    <w:sig w:usb0="00000000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A1CBD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679778AB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CC4A67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2</w:t>
          </w:r>
          <w:r w:rsidR="0017647C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3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01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.202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427291155" name="תמונה 142729115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C40268" w:rsidRPr="00E61709" w:rsidRDefault="009B59F4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340693925" name="תמונה 34069392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C40268" w:rsidRPr="00E61709" w:rsidRDefault="009B59F4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713091875" name="תמונה 71309187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C40268" w:rsidRPr="00E61709" w:rsidRDefault="009B59F4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1722A4C1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B59F4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9B59F4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D1C2B" w14:textId="77777777" w:rsidR="00A354F2" w:rsidRDefault="00A354F2">
      <w:r>
        <w:separator/>
      </w:r>
    </w:p>
  </w:footnote>
  <w:footnote w:type="continuationSeparator" w:id="0">
    <w:p w14:paraId="24D7D02D" w14:textId="77777777" w:rsidR="00A354F2" w:rsidRDefault="00A35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134927131" name="תמונה 13492713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981414639" name="תמונה 981414639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23725AD0" w:rsidR="00C40268" w:rsidRPr="00E61709" w:rsidRDefault="00CC4A67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8</w:t>
                </w:r>
              </w:p>
            </w:tc>
          </w:tr>
        </w:tbl>
        <w:p w14:paraId="465AC378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3"/>
  </w:num>
  <w:num w:numId="8">
    <w:abstractNumId w:val="40"/>
  </w:num>
  <w:num w:numId="9">
    <w:abstractNumId w:val="14"/>
  </w:num>
  <w:num w:numId="10">
    <w:abstractNumId w:val="29"/>
  </w:num>
  <w:num w:numId="11">
    <w:abstractNumId w:val="31"/>
  </w:num>
  <w:num w:numId="12">
    <w:abstractNumId w:val="25"/>
  </w:num>
  <w:num w:numId="13">
    <w:abstractNumId w:val="10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8"/>
  </w:num>
  <w:num w:numId="30">
    <w:abstractNumId w:val="4"/>
  </w:num>
  <w:num w:numId="31">
    <w:abstractNumId w:val="9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2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2"/>
  </w:num>
  <w:num w:numId="50">
    <w:abstractNumId w:val="2"/>
  </w:num>
  <w:num w:numId="51">
    <w:abstractNumId w:val="2"/>
  </w:num>
  <w:num w:numId="52">
    <w:abstractNumId w:val="28"/>
  </w:num>
  <w:num w:numId="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E45DC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2097"/>
    <w:rsid w:val="001F7F04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659ED"/>
    <w:rsid w:val="00273E42"/>
    <w:rsid w:val="002773EF"/>
    <w:rsid w:val="0028187F"/>
    <w:rsid w:val="0028456F"/>
    <w:rsid w:val="002857C0"/>
    <w:rsid w:val="00286454"/>
    <w:rsid w:val="00291A27"/>
    <w:rsid w:val="00292808"/>
    <w:rsid w:val="00293275"/>
    <w:rsid w:val="00293F71"/>
    <w:rsid w:val="0029404C"/>
    <w:rsid w:val="00294195"/>
    <w:rsid w:val="00295497"/>
    <w:rsid w:val="002975BC"/>
    <w:rsid w:val="002A2026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17F10"/>
    <w:rsid w:val="003213D9"/>
    <w:rsid w:val="003270E5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169D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65F1"/>
    <w:rsid w:val="00655DA6"/>
    <w:rsid w:val="006560BD"/>
    <w:rsid w:val="0066557C"/>
    <w:rsid w:val="0068792F"/>
    <w:rsid w:val="00690905"/>
    <w:rsid w:val="00690EBB"/>
    <w:rsid w:val="00695200"/>
    <w:rsid w:val="006B621B"/>
    <w:rsid w:val="006B64E4"/>
    <w:rsid w:val="006C58BC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400DA"/>
    <w:rsid w:val="00741F68"/>
    <w:rsid w:val="00751D6C"/>
    <w:rsid w:val="00752795"/>
    <w:rsid w:val="007544A2"/>
    <w:rsid w:val="00754F73"/>
    <w:rsid w:val="0076395F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408FA"/>
    <w:rsid w:val="00964235"/>
    <w:rsid w:val="0097490B"/>
    <w:rsid w:val="00974B32"/>
    <w:rsid w:val="009872BF"/>
    <w:rsid w:val="00993154"/>
    <w:rsid w:val="009A2A5E"/>
    <w:rsid w:val="009A5E14"/>
    <w:rsid w:val="009A6374"/>
    <w:rsid w:val="009B26CF"/>
    <w:rsid w:val="009B59F4"/>
    <w:rsid w:val="009B7EF1"/>
    <w:rsid w:val="009C55BB"/>
    <w:rsid w:val="009D4626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16C"/>
    <w:rsid w:val="00A20C29"/>
    <w:rsid w:val="00A23B1D"/>
    <w:rsid w:val="00A24B5C"/>
    <w:rsid w:val="00A334BB"/>
    <w:rsid w:val="00A354F2"/>
    <w:rsid w:val="00A630B1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0000"/>
    <w:rsid w:val="00B0241F"/>
    <w:rsid w:val="00B052CA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47BF7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22D1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4FEA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47792"/>
    <w:rsid w:val="00F50347"/>
    <w:rsid w:val="00F51D9B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3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4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4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2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5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paragraph" w:customStyle="1" w:styleId="1-">
    <w:name w:val="1 - כותרת"/>
    <w:basedOn w:val="20"/>
    <w:qFormat/>
    <w:rsid w:val="00B00000"/>
    <w:pPr>
      <w:keepNext/>
      <w:keepLines/>
      <w:numPr>
        <w:ilvl w:val="0"/>
        <w:numId w:val="53"/>
      </w:numPr>
      <w:tabs>
        <w:tab w:val="num" w:pos="360"/>
        <w:tab w:val="left" w:pos="1050"/>
      </w:tabs>
      <w:spacing w:after="120" w:line="240" w:lineRule="auto"/>
      <w:ind w:left="0" w:firstLine="0"/>
      <w:jc w:val="center"/>
    </w:pPr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3"/>
    <w:qFormat/>
    <w:rsid w:val="00B00000"/>
    <w:pPr>
      <w:numPr>
        <w:ilvl w:val="1"/>
        <w:numId w:val="5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3"/>
    <w:qFormat/>
    <w:rsid w:val="00B00000"/>
    <w:pPr>
      <w:numPr>
        <w:ilvl w:val="2"/>
        <w:numId w:val="5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3"/>
    <w:qFormat/>
    <w:rsid w:val="00B00000"/>
    <w:pPr>
      <w:numPr>
        <w:ilvl w:val="3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3"/>
    <w:qFormat/>
    <w:rsid w:val="00B00000"/>
    <w:pPr>
      <w:numPr>
        <w:ilvl w:val="4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2"/>
    <w:qFormat/>
    <w:rsid w:val="00B00000"/>
    <w:rPr>
      <w:b w:val="0"/>
      <w:bCs w:val="0"/>
    </w:rPr>
  </w:style>
  <w:style w:type="character" w:customStyle="1" w:styleId="1112">
    <w:name w:val="1.1.1 רגיל תו"/>
    <w:basedOn w:val="a4"/>
    <w:link w:val="1110"/>
    <w:locked/>
    <w:rsid w:val="00B00000"/>
    <w:rPr>
      <w:rFonts w:ascii="David" w:eastAsiaTheme="minorHAnsi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a46656d4-8850-49b3-aebd-68bd05f7f43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E7ADC66-AD79-463D-8467-1B469025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0</TotalTime>
  <Pages>2</Pages>
  <Words>336</Words>
  <Characters>1767</Characters>
  <Application>Microsoft Office Word</Application>
  <DocSecurity>4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מורן שוקוף</cp:lastModifiedBy>
  <cp:revision>2</cp:revision>
  <dcterms:created xsi:type="dcterms:W3CDTF">2024-09-23T11:13:00Z</dcterms:created>
  <dcterms:modified xsi:type="dcterms:W3CDTF">2024-09-23T11:13:00Z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